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AAAD" w14:textId="3FFAF0E8" w:rsidR="00940F0A" w:rsidRPr="00940F0A" w:rsidRDefault="00940F0A" w:rsidP="00940F0A">
      <w:pPr>
        <w:jc w:val="center"/>
        <w:rPr>
          <w:b/>
          <w:bCs/>
        </w:rPr>
      </w:pPr>
      <w:r w:rsidRPr="00940F0A">
        <w:rPr>
          <w:b/>
          <w:bCs/>
        </w:rPr>
        <w:t>Сведения о среднемесячной заработной плате</w:t>
      </w:r>
    </w:p>
    <w:p w14:paraId="4138ED78" w14:textId="18F8C5BB" w:rsidR="00940F0A" w:rsidRPr="00940F0A" w:rsidRDefault="00940F0A" w:rsidP="00940F0A">
      <w:pPr>
        <w:jc w:val="center"/>
        <w:rPr>
          <w:b/>
          <w:bCs/>
        </w:rPr>
      </w:pPr>
      <w:r w:rsidRPr="00940F0A">
        <w:rPr>
          <w:b/>
          <w:bCs/>
        </w:rPr>
        <w:t>руководителя и заместителей директора</w:t>
      </w:r>
    </w:p>
    <w:p w14:paraId="22644A8D" w14:textId="2868CCC2" w:rsidR="001440F9" w:rsidRDefault="00940F0A" w:rsidP="00940F0A">
      <w:pPr>
        <w:jc w:val="center"/>
        <w:rPr>
          <w:b/>
          <w:bCs/>
        </w:rPr>
      </w:pPr>
      <w:r w:rsidRPr="00940F0A">
        <w:rPr>
          <w:b/>
          <w:bCs/>
        </w:rPr>
        <w:t>в МОУ СОШ «Образовательный комплекс «Стратегия»</w:t>
      </w:r>
      <w:r>
        <w:rPr>
          <w:b/>
          <w:bCs/>
        </w:rPr>
        <w:t xml:space="preserve"> за 2025 год</w:t>
      </w:r>
    </w:p>
    <w:p w14:paraId="01F63E82" w14:textId="77777777" w:rsidR="00940F0A" w:rsidRDefault="00940F0A" w:rsidP="00940F0A">
      <w:pPr>
        <w:jc w:val="center"/>
        <w:rPr>
          <w:b/>
          <w:bCs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940F0A" w14:paraId="67F86085" w14:textId="77777777" w:rsidTr="00940F0A">
        <w:tc>
          <w:tcPr>
            <w:tcW w:w="3285" w:type="dxa"/>
          </w:tcPr>
          <w:p w14:paraId="3D271F4E" w14:textId="1A77611C" w:rsidR="00940F0A" w:rsidRDefault="00940F0A" w:rsidP="00940F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должности</w:t>
            </w:r>
          </w:p>
        </w:tc>
        <w:tc>
          <w:tcPr>
            <w:tcW w:w="3285" w:type="dxa"/>
          </w:tcPr>
          <w:p w14:paraId="20E8D113" w14:textId="0C339881" w:rsidR="00940F0A" w:rsidRDefault="00940F0A" w:rsidP="00940F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3285" w:type="dxa"/>
          </w:tcPr>
          <w:p w14:paraId="1EA9824C" w14:textId="72C5F6EC" w:rsidR="00940F0A" w:rsidRDefault="00940F0A" w:rsidP="00940F0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Сумма среднемесячной заработной платы за 2025 г. (руб)</w:t>
            </w:r>
          </w:p>
        </w:tc>
      </w:tr>
      <w:tr w:rsidR="00940F0A" w14:paraId="1F7A851D" w14:textId="77777777" w:rsidTr="00940F0A">
        <w:tc>
          <w:tcPr>
            <w:tcW w:w="3285" w:type="dxa"/>
          </w:tcPr>
          <w:p w14:paraId="1527AD71" w14:textId="2BC23900" w:rsidR="00940F0A" w:rsidRPr="00940F0A" w:rsidRDefault="00940F0A" w:rsidP="00940F0A">
            <w:r w:rsidRPr="00940F0A">
              <w:t xml:space="preserve">Директор </w:t>
            </w:r>
          </w:p>
        </w:tc>
        <w:tc>
          <w:tcPr>
            <w:tcW w:w="3285" w:type="dxa"/>
          </w:tcPr>
          <w:p w14:paraId="2E358A70" w14:textId="58FA4012" w:rsidR="00940F0A" w:rsidRPr="00940F0A" w:rsidRDefault="00940F0A" w:rsidP="00940F0A">
            <w:r w:rsidRPr="00940F0A">
              <w:t xml:space="preserve">Благовещенская Е. В. </w:t>
            </w:r>
          </w:p>
        </w:tc>
        <w:tc>
          <w:tcPr>
            <w:tcW w:w="3285" w:type="dxa"/>
          </w:tcPr>
          <w:p w14:paraId="570CC1FA" w14:textId="49BAE526" w:rsidR="00940F0A" w:rsidRPr="00940F0A" w:rsidRDefault="00940F0A" w:rsidP="00940F0A">
            <w:r>
              <w:t>125975, 51</w:t>
            </w:r>
          </w:p>
        </w:tc>
      </w:tr>
      <w:tr w:rsidR="00940F0A" w14:paraId="58A0DF10" w14:textId="77777777" w:rsidTr="00940F0A">
        <w:tc>
          <w:tcPr>
            <w:tcW w:w="3285" w:type="dxa"/>
          </w:tcPr>
          <w:p w14:paraId="139F20B0" w14:textId="132B94A9" w:rsidR="00940F0A" w:rsidRPr="00940F0A" w:rsidRDefault="00940F0A" w:rsidP="00940F0A">
            <w:r>
              <w:t>Заместитель директора по ВР</w:t>
            </w:r>
          </w:p>
        </w:tc>
        <w:tc>
          <w:tcPr>
            <w:tcW w:w="3285" w:type="dxa"/>
          </w:tcPr>
          <w:p w14:paraId="5AB5C95E" w14:textId="38430E2A" w:rsidR="00940F0A" w:rsidRPr="00940F0A" w:rsidRDefault="00940F0A" w:rsidP="00940F0A">
            <w:r>
              <w:t xml:space="preserve">Левченко М. А. </w:t>
            </w:r>
          </w:p>
        </w:tc>
        <w:tc>
          <w:tcPr>
            <w:tcW w:w="3285" w:type="dxa"/>
          </w:tcPr>
          <w:p w14:paraId="0AFAF54A" w14:textId="6171B9C1" w:rsidR="00940F0A" w:rsidRDefault="00940F0A" w:rsidP="00940F0A">
            <w:r>
              <w:t>102310</w:t>
            </w:r>
            <w:r w:rsidR="00C40E81">
              <w:t>, 83</w:t>
            </w:r>
          </w:p>
        </w:tc>
      </w:tr>
      <w:tr w:rsidR="00940F0A" w14:paraId="2EE7B125" w14:textId="77777777" w:rsidTr="00940F0A">
        <w:tc>
          <w:tcPr>
            <w:tcW w:w="3285" w:type="dxa"/>
          </w:tcPr>
          <w:p w14:paraId="201153B6" w14:textId="0FFD540D" w:rsidR="00940F0A" w:rsidRDefault="00940F0A" w:rsidP="00940F0A">
            <w:r>
              <w:t>Заместитель директора по УР</w:t>
            </w:r>
          </w:p>
        </w:tc>
        <w:tc>
          <w:tcPr>
            <w:tcW w:w="3285" w:type="dxa"/>
          </w:tcPr>
          <w:p w14:paraId="53C526D0" w14:textId="019D9641" w:rsidR="00940F0A" w:rsidRDefault="00C40E81" w:rsidP="00940F0A">
            <w:r>
              <w:t xml:space="preserve">Ильина И. П. </w:t>
            </w:r>
          </w:p>
        </w:tc>
        <w:tc>
          <w:tcPr>
            <w:tcW w:w="3285" w:type="dxa"/>
          </w:tcPr>
          <w:p w14:paraId="4D6ECE28" w14:textId="525F7D3F" w:rsidR="00940F0A" w:rsidRDefault="00C40E81" w:rsidP="00940F0A">
            <w:r>
              <w:t>99573, 40</w:t>
            </w:r>
          </w:p>
        </w:tc>
      </w:tr>
      <w:tr w:rsidR="00C40E81" w14:paraId="24854F3C" w14:textId="77777777" w:rsidTr="00940F0A">
        <w:tc>
          <w:tcPr>
            <w:tcW w:w="3285" w:type="dxa"/>
          </w:tcPr>
          <w:p w14:paraId="083F28F2" w14:textId="2BADBDA5" w:rsidR="00C40E81" w:rsidRDefault="00C40E81" w:rsidP="00940F0A">
            <w:r>
              <w:t>Заместитель директора по АХЧ</w:t>
            </w:r>
          </w:p>
        </w:tc>
        <w:tc>
          <w:tcPr>
            <w:tcW w:w="3285" w:type="dxa"/>
          </w:tcPr>
          <w:p w14:paraId="7A1289E0" w14:textId="64D3B677" w:rsidR="00C40E81" w:rsidRDefault="00C40E81" w:rsidP="00940F0A">
            <w:r>
              <w:t>Смирнов М. А.</w:t>
            </w:r>
          </w:p>
        </w:tc>
        <w:tc>
          <w:tcPr>
            <w:tcW w:w="3285" w:type="dxa"/>
          </w:tcPr>
          <w:p w14:paraId="34405EE5" w14:textId="0EF4E781" w:rsidR="00C40E81" w:rsidRDefault="00C40E81" w:rsidP="00940F0A">
            <w:r>
              <w:t>94407, 61</w:t>
            </w:r>
          </w:p>
        </w:tc>
      </w:tr>
    </w:tbl>
    <w:p w14:paraId="7CDE7883" w14:textId="77777777" w:rsidR="00940F0A" w:rsidRPr="00940F0A" w:rsidRDefault="00940F0A" w:rsidP="00940F0A">
      <w:pPr>
        <w:jc w:val="center"/>
        <w:rPr>
          <w:b/>
          <w:bCs/>
        </w:rPr>
      </w:pPr>
    </w:p>
    <w:sectPr w:rsidR="00940F0A" w:rsidRPr="00940F0A" w:rsidSect="00CE6888">
      <w:headerReference w:type="even" r:id="rId7"/>
      <w:headerReference w:type="default" r:id="rId8"/>
      <w:footerReference w:type="default" r:id="rId9"/>
      <w:headerReference w:type="first" r:id="rId10"/>
      <w:pgSz w:w="11907" w:h="16840" w:code="9"/>
      <w:pgMar w:top="1134" w:right="567" w:bottom="1134" w:left="1701" w:header="284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34A9" w14:textId="77777777" w:rsidR="00F43928" w:rsidRDefault="00F43928">
      <w:r>
        <w:separator/>
      </w:r>
    </w:p>
  </w:endnote>
  <w:endnote w:type="continuationSeparator" w:id="0">
    <w:p w14:paraId="5BC12B07" w14:textId="77777777" w:rsidR="00F43928" w:rsidRDefault="00F4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6023352"/>
      <w:docPartObj>
        <w:docPartGallery w:val="Page Numbers (Bottom of Page)"/>
        <w:docPartUnique/>
      </w:docPartObj>
    </w:sdtPr>
    <w:sdtContent>
      <w:p w14:paraId="424B97DB" w14:textId="77777777" w:rsidR="009A0187" w:rsidRDefault="009A01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BAA">
          <w:rPr>
            <w:noProof/>
          </w:rPr>
          <w:t>2</w:t>
        </w:r>
        <w:r>
          <w:fldChar w:fldCharType="end"/>
        </w:r>
      </w:p>
    </w:sdtContent>
  </w:sdt>
  <w:p w14:paraId="690D8A38" w14:textId="77777777" w:rsidR="009A0187" w:rsidRDefault="009A018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DC53D" w14:textId="77777777" w:rsidR="00F43928" w:rsidRDefault="00F43928">
      <w:r>
        <w:separator/>
      </w:r>
    </w:p>
  </w:footnote>
  <w:footnote w:type="continuationSeparator" w:id="0">
    <w:p w14:paraId="4BAAC4DC" w14:textId="77777777" w:rsidR="00F43928" w:rsidRDefault="00F43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5C4D" w14:textId="77777777" w:rsidR="00D7160D" w:rsidRDefault="00495A7F" w:rsidP="008823A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7160D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42E2D9" w14:textId="77777777" w:rsidR="00D7160D" w:rsidRDefault="00D7160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3576B" w14:textId="77777777" w:rsidR="00134977" w:rsidRDefault="00134977" w:rsidP="00134977">
    <w:pPr>
      <w:pStyle w:val="a5"/>
      <w:framePr w:wrap="around" w:vAnchor="text" w:hAnchor="margin" w:xAlign="center" w:y="1"/>
      <w:jc w:val="center"/>
      <w:rPr>
        <w:rStyle w:val="a6"/>
        <w:sz w:val="24"/>
        <w:lang w:val="en-US"/>
      </w:rPr>
    </w:pPr>
  </w:p>
  <w:p w14:paraId="5CFD69C7" w14:textId="77777777" w:rsidR="00D7160D" w:rsidRDefault="00D7160D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459A" w14:textId="77777777" w:rsidR="00352147" w:rsidRPr="00352147" w:rsidRDefault="00352147" w:rsidP="00134977">
    <w:pPr>
      <w:pStyle w:val="a5"/>
      <w:tabs>
        <w:tab w:val="clear" w:pos="4677"/>
        <w:tab w:val="clear" w:pos="9355"/>
        <w:tab w:val="left" w:pos="2339"/>
      </w:tabs>
      <w:ind w:left="175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602C7"/>
    <w:multiLevelType w:val="hybridMultilevel"/>
    <w:tmpl w:val="9822F8E0"/>
    <w:lvl w:ilvl="0" w:tplc="85D824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EF547A"/>
    <w:multiLevelType w:val="hybridMultilevel"/>
    <w:tmpl w:val="01A68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76166"/>
    <w:multiLevelType w:val="multilevel"/>
    <w:tmpl w:val="041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777B0BC0"/>
    <w:multiLevelType w:val="hybridMultilevel"/>
    <w:tmpl w:val="8E8AC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E7D3D"/>
    <w:multiLevelType w:val="hybridMultilevel"/>
    <w:tmpl w:val="65A4E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790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7805943">
    <w:abstractNumId w:val="1"/>
  </w:num>
  <w:num w:numId="3" w16cid:durableId="1891989526">
    <w:abstractNumId w:val="0"/>
  </w:num>
  <w:num w:numId="4" w16cid:durableId="1982465544">
    <w:abstractNumId w:val="4"/>
  </w:num>
  <w:num w:numId="5" w16cid:durableId="1967005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0475"/>
    <w:rsid w:val="000044B7"/>
    <w:rsid w:val="000134B2"/>
    <w:rsid w:val="0001445B"/>
    <w:rsid w:val="00014F79"/>
    <w:rsid w:val="00015B6D"/>
    <w:rsid w:val="00017E49"/>
    <w:rsid w:val="00020697"/>
    <w:rsid w:val="00021BD2"/>
    <w:rsid w:val="00033945"/>
    <w:rsid w:val="00033AF8"/>
    <w:rsid w:val="0005079F"/>
    <w:rsid w:val="00051078"/>
    <w:rsid w:val="00057B1B"/>
    <w:rsid w:val="000663B2"/>
    <w:rsid w:val="000929C2"/>
    <w:rsid w:val="00095DA7"/>
    <w:rsid w:val="000A3166"/>
    <w:rsid w:val="000C4C30"/>
    <w:rsid w:val="000C642E"/>
    <w:rsid w:val="000E1C6C"/>
    <w:rsid w:val="000E3D8C"/>
    <w:rsid w:val="00102136"/>
    <w:rsid w:val="001077F6"/>
    <w:rsid w:val="00110FA9"/>
    <w:rsid w:val="00111149"/>
    <w:rsid w:val="001161FD"/>
    <w:rsid w:val="00122479"/>
    <w:rsid w:val="00134977"/>
    <w:rsid w:val="001412D6"/>
    <w:rsid w:val="00143AF4"/>
    <w:rsid w:val="00143CA1"/>
    <w:rsid w:val="00143E74"/>
    <w:rsid w:val="001440F9"/>
    <w:rsid w:val="001567B0"/>
    <w:rsid w:val="001619EF"/>
    <w:rsid w:val="00166D24"/>
    <w:rsid w:val="00166F09"/>
    <w:rsid w:val="001717D2"/>
    <w:rsid w:val="001732C0"/>
    <w:rsid w:val="00175F02"/>
    <w:rsid w:val="00180475"/>
    <w:rsid w:val="001827CE"/>
    <w:rsid w:val="001D7C14"/>
    <w:rsid w:val="001E0E71"/>
    <w:rsid w:val="001F14D1"/>
    <w:rsid w:val="001F1F55"/>
    <w:rsid w:val="00205301"/>
    <w:rsid w:val="00210AE7"/>
    <w:rsid w:val="0022272F"/>
    <w:rsid w:val="002321FE"/>
    <w:rsid w:val="002326E3"/>
    <w:rsid w:val="0024195A"/>
    <w:rsid w:val="00247871"/>
    <w:rsid w:val="00247B75"/>
    <w:rsid w:val="002631FE"/>
    <w:rsid w:val="00267EF0"/>
    <w:rsid w:val="00282F59"/>
    <w:rsid w:val="0028500D"/>
    <w:rsid w:val="0029507F"/>
    <w:rsid w:val="002B5112"/>
    <w:rsid w:val="002D4842"/>
    <w:rsid w:val="002D4BAA"/>
    <w:rsid w:val="002E2A8F"/>
    <w:rsid w:val="002E71DD"/>
    <w:rsid w:val="0030040A"/>
    <w:rsid w:val="003021C8"/>
    <w:rsid w:val="00304F90"/>
    <w:rsid w:val="00310490"/>
    <w:rsid w:val="00311956"/>
    <w:rsid w:val="003203F0"/>
    <w:rsid w:val="0032234F"/>
    <w:rsid w:val="0032645D"/>
    <w:rsid w:val="00330365"/>
    <w:rsid w:val="00347C06"/>
    <w:rsid w:val="00352147"/>
    <w:rsid w:val="00354157"/>
    <w:rsid w:val="0035432A"/>
    <w:rsid w:val="0035489C"/>
    <w:rsid w:val="00360FDC"/>
    <w:rsid w:val="003669CA"/>
    <w:rsid w:val="0036737C"/>
    <w:rsid w:val="00370F67"/>
    <w:rsid w:val="00376845"/>
    <w:rsid w:val="003773FA"/>
    <w:rsid w:val="00383AB7"/>
    <w:rsid w:val="00385B1D"/>
    <w:rsid w:val="003B2191"/>
    <w:rsid w:val="003B6922"/>
    <w:rsid w:val="003C447A"/>
    <w:rsid w:val="003D2E53"/>
    <w:rsid w:val="003D4FDA"/>
    <w:rsid w:val="003E0189"/>
    <w:rsid w:val="003E22CA"/>
    <w:rsid w:val="003E34C5"/>
    <w:rsid w:val="003F158E"/>
    <w:rsid w:val="003F6ACD"/>
    <w:rsid w:val="00413EAE"/>
    <w:rsid w:val="004313E6"/>
    <w:rsid w:val="00440606"/>
    <w:rsid w:val="0045667C"/>
    <w:rsid w:val="00456E9A"/>
    <w:rsid w:val="00467582"/>
    <w:rsid w:val="00484214"/>
    <w:rsid w:val="00484844"/>
    <w:rsid w:val="004849D2"/>
    <w:rsid w:val="004866F3"/>
    <w:rsid w:val="00495A7F"/>
    <w:rsid w:val="004A0D47"/>
    <w:rsid w:val="004A2F7F"/>
    <w:rsid w:val="004B513D"/>
    <w:rsid w:val="004C2801"/>
    <w:rsid w:val="004C764D"/>
    <w:rsid w:val="004D140C"/>
    <w:rsid w:val="004D68C8"/>
    <w:rsid w:val="004F0BA6"/>
    <w:rsid w:val="004F5FCE"/>
    <w:rsid w:val="005153A9"/>
    <w:rsid w:val="00516303"/>
    <w:rsid w:val="00517029"/>
    <w:rsid w:val="00523688"/>
    <w:rsid w:val="0052566C"/>
    <w:rsid w:val="005448B5"/>
    <w:rsid w:val="005507A1"/>
    <w:rsid w:val="0055487F"/>
    <w:rsid w:val="0056330D"/>
    <w:rsid w:val="0056426B"/>
    <w:rsid w:val="00565617"/>
    <w:rsid w:val="00565968"/>
    <w:rsid w:val="005674E6"/>
    <w:rsid w:val="00576A82"/>
    <w:rsid w:val="005829F2"/>
    <w:rsid w:val="0058529C"/>
    <w:rsid w:val="00585302"/>
    <w:rsid w:val="00586321"/>
    <w:rsid w:val="005936EB"/>
    <w:rsid w:val="00595468"/>
    <w:rsid w:val="005A0791"/>
    <w:rsid w:val="005A376F"/>
    <w:rsid w:val="005A7282"/>
    <w:rsid w:val="005C0C5E"/>
    <w:rsid w:val="005C3BA8"/>
    <w:rsid w:val="005C4D12"/>
    <w:rsid w:val="005D1AA0"/>
    <w:rsid w:val="005D3E47"/>
    <w:rsid w:val="005E6D3D"/>
    <w:rsid w:val="005E719A"/>
    <w:rsid w:val="005F7339"/>
    <w:rsid w:val="0061137B"/>
    <w:rsid w:val="006119B6"/>
    <w:rsid w:val="00616E1B"/>
    <w:rsid w:val="00620D51"/>
    <w:rsid w:val="00625C08"/>
    <w:rsid w:val="006260F1"/>
    <w:rsid w:val="00632146"/>
    <w:rsid w:val="006342D8"/>
    <w:rsid w:val="006343BD"/>
    <w:rsid w:val="00643CED"/>
    <w:rsid w:val="0066291A"/>
    <w:rsid w:val="0067235C"/>
    <w:rsid w:val="0067574C"/>
    <w:rsid w:val="00693B0F"/>
    <w:rsid w:val="0069635A"/>
    <w:rsid w:val="006A0365"/>
    <w:rsid w:val="006B47F8"/>
    <w:rsid w:val="006B6B2F"/>
    <w:rsid w:val="006C3294"/>
    <w:rsid w:val="006D6117"/>
    <w:rsid w:val="006E2583"/>
    <w:rsid w:val="00704117"/>
    <w:rsid w:val="00707C85"/>
    <w:rsid w:val="00710083"/>
    <w:rsid w:val="00727910"/>
    <w:rsid w:val="00737D9D"/>
    <w:rsid w:val="00761EB2"/>
    <w:rsid w:val="00772602"/>
    <w:rsid w:val="00783C59"/>
    <w:rsid w:val="00791794"/>
    <w:rsid w:val="007A0D21"/>
    <w:rsid w:val="007A6943"/>
    <w:rsid w:val="007A6E55"/>
    <w:rsid w:val="007B3F54"/>
    <w:rsid w:val="007D39B3"/>
    <w:rsid w:val="007E314E"/>
    <w:rsid w:val="007F5A97"/>
    <w:rsid w:val="0081588F"/>
    <w:rsid w:val="008225B3"/>
    <w:rsid w:val="00824D97"/>
    <w:rsid w:val="00844F21"/>
    <w:rsid w:val="0084708D"/>
    <w:rsid w:val="008512C2"/>
    <w:rsid w:val="00852581"/>
    <w:rsid w:val="00865E19"/>
    <w:rsid w:val="00881612"/>
    <w:rsid w:val="00881CD8"/>
    <w:rsid w:val="008823A1"/>
    <w:rsid w:val="0089152B"/>
    <w:rsid w:val="008A5169"/>
    <w:rsid w:val="008A573F"/>
    <w:rsid w:val="008B50A1"/>
    <w:rsid w:val="008C4D18"/>
    <w:rsid w:val="008C4FF6"/>
    <w:rsid w:val="008C78F8"/>
    <w:rsid w:val="008D2947"/>
    <w:rsid w:val="008E2E14"/>
    <w:rsid w:val="008F232B"/>
    <w:rsid w:val="008F6CA4"/>
    <w:rsid w:val="00901F12"/>
    <w:rsid w:val="00906205"/>
    <w:rsid w:val="00910985"/>
    <w:rsid w:val="0091505A"/>
    <w:rsid w:val="0092193B"/>
    <w:rsid w:val="00923AD6"/>
    <w:rsid w:val="00923FAD"/>
    <w:rsid w:val="00940F0A"/>
    <w:rsid w:val="00945529"/>
    <w:rsid w:val="009577F2"/>
    <w:rsid w:val="00960C96"/>
    <w:rsid w:val="00963C4B"/>
    <w:rsid w:val="00973290"/>
    <w:rsid w:val="00974374"/>
    <w:rsid w:val="0097763B"/>
    <w:rsid w:val="009949AE"/>
    <w:rsid w:val="009A0187"/>
    <w:rsid w:val="009A7B60"/>
    <w:rsid w:val="009C015C"/>
    <w:rsid w:val="009C74F6"/>
    <w:rsid w:val="009E6F26"/>
    <w:rsid w:val="009F4DB6"/>
    <w:rsid w:val="00A02A1D"/>
    <w:rsid w:val="00A2387A"/>
    <w:rsid w:val="00A3171A"/>
    <w:rsid w:val="00A32343"/>
    <w:rsid w:val="00A32EDE"/>
    <w:rsid w:val="00A33B5F"/>
    <w:rsid w:val="00A55D70"/>
    <w:rsid w:val="00A71F64"/>
    <w:rsid w:val="00A7501C"/>
    <w:rsid w:val="00A820B0"/>
    <w:rsid w:val="00A8581C"/>
    <w:rsid w:val="00A92E6B"/>
    <w:rsid w:val="00AA04EA"/>
    <w:rsid w:val="00AA351E"/>
    <w:rsid w:val="00AA41A4"/>
    <w:rsid w:val="00AA6761"/>
    <w:rsid w:val="00AB3C32"/>
    <w:rsid w:val="00AB6EEA"/>
    <w:rsid w:val="00AC3A45"/>
    <w:rsid w:val="00AC6A67"/>
    <w:rsid w:val="00AC7169"/>
    <w:rsid w:val="00AD42F9"/>
    <w:rsid w:val="00AD734F"/>
    <w:rsid w:val="00AF025D"/>
    <w:rsid w:val="00AF7478"/>
    <w:rsid w:val="00B050E3"/>
    <w:rsid w:val="00B179A6"/>
    <w:rsid w:val="00B268B9"/>
    <w:rsid w:val="00B3710A"/>
    <w:rsid w:val="00B50FAE"/>
    <w:rsid w:val="00B5176A"/>
    <w:rsid w:val="00B51F7E"/>
    <w:rsid w:val="00B526D3"/>
    <w:rsid w:val="00B6112C"/>
    <w:rsid w:val="00B612CC"/>
    <w:rsid w:val="00B63157"/>
    <w:rsid w:val="00B66753"/>
    <w:rsid w:val="00B71884"/>
    <w:rsid w:val="00B72A14"/>
    <w:rsid w:val="00BA52D1"/>
    <w:rsid w:val="00BA5972"/>
    <w:rsid w:val="00BA6922"/>
    <w:rsid w:val="00BB69E8"/>
    <w:rsid w:val="00BC5B33"/>
    <w:rsid w:val="00BD0124"/>
    <w:rsid w:val="00BD0BFE"/>
    <w:rsid w:val="00BD3BD5"/>
    <w:rsid w:val="00BF4148"/>
    <w:rsid w:val="00C3328E"/>
    <w:rsid w:val="00C40E81"/>
    <w:rsid w:val="00C45367"/>
    <w:rsid w:val="00C5025A"/>
    <w:rsid w:val="00C5140E"/>
    <w:rsid w:val="00C516AF"/>
    <w:rsid w:val="00C619EB"/>
    <w:rsid w:val="00C80FA3"/>
    <w:rsid w:val="00C903F9"/>
    <w:rsid w:val="00C91DC7"/>
    <w:rsid w:val="00C95453"/>
    <w:rsid w:val="00CA2B1F"/>
    <w:rsid w:val="00CC1CF0"/>
    <w:rsid w:val="00CC7EFC"/>
    <w:rsid w:val="00CD430D"/>
    <w:rsid w:val="00CD6BEC"/>
    <w:rsid w:val="00CE1CDA"/>
    <w:rsid w:val="00CE6888"/>
    <w:rsid w:val="00CF659C"/>
    <w:rsid w:val="00CF7925"/>
    <w:rsid w:val="00D00240"/>
    <w:rsid w:val="00D03528"/>
    <w:rsid w:val="00D0743B"/>
    <w:rsid w:val="00D16D31"/>
    <w:rsid w:val="00D21EA1"/>
    <w:rsid w:val="00D25416"/>
    <w:rsid w:val="00D259A6"/>
    <w:rsid w:val="00D316F4"/>
    <w:rsid w:val="00D33A4B"/>
    <w:rsid w:val="00D42F9E"/>
    <w:rsid w:val="00D51C5D"/>
    <w:rsid w:val="00D7160D"/>
    <w:rsid w:val="00D73F43"/>
    <w:rsid w:val="00D85E62"/>
    <w:rsid w:val="00D871C5"/>
    <w:rsid w:val="00D87611"/>
    <w:rsid w:val="00D93F47"/>
    <w:rsid w:val="00D941E8"/>
    <w:rsid w:val="00DA2FC4"/>
    <w:rsid w:val="00DA3F18"/>
    <w:rsid w:val="00DB57BB"/>
    <w:rsid w:val="00DD6759"/>
    <w:rsid w:val="00DD7946"/>
    <w:rsid w:val="00DE1C2A"/>
    <w:rsid w:val="00DE4A1A"/>
    <w:rsid w:val="00E0687C"/>
    <w:rsid w:val="00E10549"/>
    <w:rsid w:val="00E23E8E"/>
    <w:rsid w:val="00E24CE3"/>
    <w:rsid w:val="00E24EDB"/>
    <w:rsid w:val="00E3495F"/>
    <w:rsid w:val="00E55F5E"/>
    <w:rsid w:val="00E64A5B"/>
    <w:rsid w:val="00E67B15"/>
    <w:rsid w:val="00E859C0"/>
    <w:rsid w:val="00E9164F"/>
    <w:rsid w:val="00EA11FE"/>
    <w:rsid w:val="00EA27FF"/>
    <w:rsid w:val="00EA5EA4"/>
    <w:rsid w:val="00EB0237"/>
    <w:rsid w:val="00EB3469"/>
    <w:rsid w:val="00EB5250"/>
    <w:rsid w:val="00ED7F0D"/>
    <w:rsid w:val="00EF6139"/>
    <w:rsid w:val="00EF6631"/>
    <w:rsid w:val="00F13A13"/>
    <w:rsid w:val="00F15F97"/>
    <w:rsid w:val="00F24E07"/>
    <w:rsid w:val="00F431FB"/>
    <w:rsid w:val="00F43928"/>
    <w:rsid w:val="00F44F23"/>
    <w:rsid w:val="00F57219"/>
    <w:rsid w:val="00F60984"/>
    <w:rsid w:val="00F629F1"/>
    <w:rsid w:val="00F70F16"/>
    <w:rsid w:val="00F714BC"/>
    <w:rsid w:val="00F74096"/>
    <w:rsid w:val="00F81637"/>
    <w:rsid w:val="00F857B0"/>
    <w:rsid w:val="00F93CAA"/>
    <w:rsid w:val="00F96592"/>
    <w:rsid w:val="00FA5911"/>
    <w:rsid w:val="00FB39EE"/>
    <w:rsid w:val="00FB6CA2"/>
    <w:rsid w:val="00FC161A"/>
    <w:rsid w:val="00FC664D"/>
    <w:rsid w:val="00FC6F70"/>
    <w:rsid w:val="00FD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964CC5"/>
  <w15:docId w15:val="{2221FA9C-4D1B-437A-83B8-5C485B2D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827CE"/>
    <w:rPr>
      <w:rFonts w:ascii="Tahoma" w:hAnsi="Tahoma" w:cs="Tahoma"/>
      <w:sz w:val="16"/>
      <w:szCs w:val="16"/>
    </w:rPr>
  </w:style>
  <w:style w:type="character" w:styleId="a4">
    <w:name w:val="Hyperlink"/>
    <w:uiPriority w:val="99"/>
    <w:rsid w:val="00901F12"/>
    <w:rPr>
      <w:color w:val="0000FF"/>
      <w:u w:val="single"/>
    </w:rPr>
  </w:style>
  <w:style w:type="paragraph" w:styleId="a5">
    <w:name w:val="header"/>
    <w:basedOn w:val="a"/>
    <w:rsid w:val="00CF659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F659C"/>
  </w:style>
  <w:style w:type="character" w:styleId="a7">
    <w:name w:val="FollowedHyperlink"/>
    <w:rsid w:val="000663B2"/>
    <w:rPr>
      <w:color w:val="800080"/>
      <w:u w:val="single"/>
    </w:rPr>
  </w:style>
  <w:style w:type="paragraph" w:styleId="a8">
    <w:name w:val="footer"/>
    <w:basedOn w:val="a"/>
    <w:link w:val="a9"/>
    <w:uiPriority w:val="99"/>
    <w:rsid w:val="00CD43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F7339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DB57BB"/>
    <w:pPr>
      <w:overflowPunct/>
      <w:autoSpaceDE/>
      <w:autoSpaceDN/>
      <w:adjustRightInd/>
      <w:ind w:left="720"/>
      <w:contextualSpacing/>
      <w:textAlignment w:val="auto"/>
    </w:pPr>
    <w:rPr>
      <w:rFonts w:eastAsia="Calibri"/>
      <w:szCs w:val="22"/>
      <w:lang w:eastAsia="en-US"/>
    </w:rPr>
  </w:style>
  <w:style w:type="table" w:styleId="ab">
    <w:name w:val="Table Grid"/>
    <w:basedOn w:val="a1"/>
    <w:rsid w:val="005E6D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704117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704117"/>
    <w:rPr>
      <w:sz w:val="20"/>
    </w:rPr>
  </w:style>
  <w:style w:type="character" w:customStyle="1" w:styleId="ae">
    <w:name w:val="Текст примечания Знак"/>
    <w:basedOn w:val="a0"/>
    <w:link w:val="ad"/>
    <w:semiHidden/>
    <w:rsid w:val="00704117"/>
    <w:rPr>
      <w:rFonts w:ascii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704117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704117"/>
    <w:rPr>
      <w:rFonts w:ascii="Times New Roman" w:hAnsi="Times New Roman"/>
      <w:b/>
      <w:bCs/>
    </w:rPr>
  </w:style>
  <w:style w:type="character" w:styleId="af1">
    <w:name w:val="Unresolved Mention"/>
    <w:basedOn w:val="a0"/>
    <w:uiPriority w:val="99"/>
    <w:semiHidden/>
    <w:unhideWhenUsed/>
    <w:rsid w:val="003541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64;&#1080;&#1075;&#1080;&#1085;&#1072;\Application%20Data\Microsoft\&#1064;&#1072;&#1073;&#1083;&#1086;&#1085;&#1099;\&#1041;&#1083;&#1072;&#1085;&#1082;%20&#1087;&#1080;&#1089;&#1100;&#1084;&#1072;%20&#1076;&#1077;&#1087;&#1072;&#1088;&#1090;&#1072;&#1084;&#1077;&#1085;&#1090;&#1072;_new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департамента_new</Template>
  <TotalTime>241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 департамента</vt:lpstr>
    </vt:vector>
  </TitlesOfParts>
  <Manager>Иванов Г.В.</Manager>
  <Company>Департамент по управлению госимущества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департамента</dc:title>
  <dc:subject>Шаблоны</dc:subject>
  <dc:creator>Шигина</dc:creator>
  <cp:lastModifiedBy>ЛАЛ Секретно</cp:lastModifiedBy>
  <cp:revision>29</cp:revision>
  <cp:lastPrinted>2011-06-07T12:47:00Z</cp:lastPrinted>
  <dcterms:created xsi:type="dcterms:W3CDTF">2023-04-07T12:23:00Z</dcterms:created>
  <dcterms:modified xsi:type="dcterms:W3CDTF">2026-07-09T16:06:00Z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*Подписант...*Должность">
    <vt:lpwstr>Первый заместитель директора департамента</vt:lpwstr>
  </property>
  <property fmtid="{D5CDD505-2E9C-101B-9397-08002B2CF9AE}" pid="3" name="SYS_CODE_DIRECTUM">
    <vt:lpwstr>DIRECTUM</vt:lpwstr>
  </property>
  <property fmtid="{D5CDD505-2E9C-101B-9397-08002B2CF9AE}" pid="4" name="Р*Подписант...*ИОФамилия">
    <vt:lpwstr>С.В. Астафьева</vt:lpwstr>
  </property>
  <property fmtid="{D5CDD505-2E9C-101B-9397-08002B2CF9AE}" pid="5" name="Р*Исполнитель...*ИОФамилия">
    <vt:lpwstr>[ИОФамилия]</vt:lpwstr>
  </property>
  <property fmtid="{D5CDD505-2E9C-101B-9397-08002B2CF9AE}" pid="6" name="Р*Исполнитель...*Телефон">
    <vt:lpwstr>40-08-66</vt:lpwstr>
  </property>
  <property fmtid="{D5CDD505-2E9C-101B-9397-08002B2CF9AE}" pid="7" name="Заголовок">
    <vt:lpwstr>Об организации центров рассмотрения апелляций</vt:lpwstr>
  </property>
  <property fmtid="{D5CDD505-2E9C-101B-9397-08002B2CF9AE}" pid="8" name="На №">
    <vt:lpwstr> </vt:lpwstr>
  </property>
  <property fmtid="{D5CDD505-2E9C-101B-9397-08002B2CF9AE}" pid="9" name="от">
    <vt:lpwstr> </vt:lpwstr>
  </property>
  <property fmtid="{D5CDD505-2E9C-101B-9397-08002B2CF9AE}" pid="10" name="Р*Исполнитель...*Фамилия И.О.">
    <vt:lpwstr>Тулина Наталия Владимировна</vt:lpwstr>
  </property>
  <property fmtid="{D5CDD505-2E9C-101B-9397-08002B2CF9AE}" pid="11" name="Номер версии">
    <vt:lpwstr>1</vt:lpwstr>
  </property>
  <property fmtid="{D5CDD505-2E9C-101B-9397-08002B2CF9AE}" pid="12" name="ИД">
    <vt:lpwstr>15694697</vt:lpwstr>
  </property>
  <property fmtid="{D5CDD505-2E9C-101B-9397-08002B2CF9AE}" pid="13" name="INSTALL_ID">
    <vt:lpwstr>34115</vt:lpwstr>
  </property>
</Properties>
</file>